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95294" w14:textId="77777777" w:rsidR="006609F8" w:rsidRPr="00CC174A" w:rsidRDefault="006609F8" w:rsidP="006609F8">
      <w:pPr>
        <w:pStyle w:val="Default"/>
        <w:ind w:right="127"/>
        <w:jc w:val="center"/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  <w:r w:rsidRPr="00CC174A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PARTICIPANT CONSENT FORM</w:t>
      </w:r>
    </w:p>
    <w:p w14:paraId="73A1BA26" w14:textId="77777777" w:rsidR="006609F8" w:rsidRPr="00CC7290" w:rsidRDefault="006609F8" w:rsidP="006609F8">
      <w:pPr>
        <w:pStyle w:val="Default"/>
        <w:ind w:right="127"/>
        <w:rPr>
          <w:rFonts w:asciiTheme="majorHAnsi" w:hAnsiTheme="majorHAnsi" w:cstheme="majorHAnsi"/>
          <w:color w:val="000000" w:themeColor="text1"/>
          <w:sz w:val="10"/>
          <w:szCs w:val="10"/>
        </w:rPr>
      </w:pPr>
    </w:p>
    <w:p w14:paraId="1E6F4176" w14:textId="77777777" w:rsidR="006609F8" w:rsidRPr="00CC7290" w:rsidRDefault="006609F8" w:rsidP="006609F8">
      <w:pPr>
        <w:pStyle w:val="Default"/>
        <w:ind w:right="127"/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  <w:r w:rsidRPr="00CC7290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 xml:space="preserve">Title of the research project: </w:t>
      </w:r>
      <w:r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 xml:space="preserve"> </w:t>
      </w:r>
      <w:r w:rsidRPr="00CC174A">
        <w:rPr>
          <w:rFonts w:asciiTheme="majorHAnsi" w:hAnsiTheme="majorHAnsi" w:cstheme="majorHAnsi"/>
          <w:color w:val="000000" w:themeColor="text1"/>
          <w:sz w:val="22"/>
          <w:szCs w:val="22"/>
        </w:rPr>
        <w:t>Breastfeeding Osteopathic Manual Therapy Study (BOMS)</w:t>
      </w:r>
    </w:p>
    <w:p w14:paraId="2D2F16DF" w14:textId="77777777" w:rsidR="006609F8" w:rsidRPr="00CC7290" w:rsidRDefault="006609F8" w:rsidP="006609F8">
      <w:pPr>
        <w:pStyle w:val="Default"/>
        <w:ind w:right="127"/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  <w:r w:rsidRPr="00CC7290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 xml:space="preserve">Name of researchers: </w:t>
      </w:r>
      <w:r w:rsidRPr="00CC174A">
        <w:rPr>
          <w:rFonts w:asciiTheme="majorHAnsi" w:hAnsiTheme="majorHAnsi" w:cstheme="majorHAnsi"/>
          <w:color w:val="000000" w:themeColor="text1"/>
          <w:sz w:val="22"/>
          <w:szCs w:val="22"/>
        </w:rPr>
        <w:t>Kirsty Greenwood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, Sandra Grace, </w:t>
      </w:r>
      <w:r w:rsidRPr="00CC174A">
        <w:rPr>
          <w:rFonts w:asciiTheme="majorHAnsi" w:hAnsiTheme="majorHAnsi" w:cstheme="majorHAnsi"/>
          <w:color w:val="000000" w:themeColor="text1"/>
          <w:sz w:val="22"/>
          <w:szCs w:val="22"/>
        </w:rPr>
        <w:t>Roger Engel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, </w:t>
      </w:r>
      <w:r w:rsidRPr="00CC174A">
        <w:rPr>
          <w:rFonts w:asciiTheme="majorHAnsi" w:hAnsiTheme="majorHAnsi" w:cstheme="majorHAnsi"/>
          <w:color w:val="000000" w:themeColor="text1"/>
          <w:sz w:val="22"/>
          <w:szCs w:val="22"/>
        </w:rPr>
        <w:t>David Todd</w:t>
      </w:r>
    </w:p>
    <w:p w14:paraId="028D3C09" w14:textId="77777777" w:rsidR="006609F8" w:rsidRPr="00CC7290" w:rsidRDefault="006609F8" w:rsidP="006609F8">
      <w:pPr>
        <w:pStyle w:val="Default"/>
        <w:ind w:right="127"/>
        <w:rPr>
          <w:rFonts w:asciiTheme="majorHAnsi" w:hAnsiTheme="majorHAnsi" w:cstheme="majorHAnsi"/>
          <w:color w:val="000000" w:themeColor="text1"/>
          <w:sz w:val="10"/>
          <w:szCs w:val="10"/>
        </w:rPr>
      </w:pPr>
    </w:p>
    <w:p w14:paraId="7F44E2A2" w14:textId="77777777" w:rsidR="006609F8" w:rsidRDefault="006609F8" w:rsidP="006609F8">
      <w:pPr>
        <w:pStyle w:val="Default"/>
        <w:ind w:right="127"/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  <w:r w:rsidRPr="00CC174A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At the end of each statement, tick the box that applies, sign and date the form and return it to the researcher at the address provided.</w:t>
      </w:r>
    </w:p>
    <w:p w14:paraId="3A1D4FD1" w14:textId="77777777" w:rsidR="00E90287" w:rsidRPr="00CC174A" w:rsidRDefault="00E90287" w:rsidP="006609F8">
      <w:pPr>
        <w:pStyle w:val="Default"/>
        <w:ind w:right="127"/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12"/>
        <w:gridCol w:w="670"/>
        <w:gridCol w:w="563"/>
      </w:tblGrid>
      <w:tr w:rsidR="006609F8" w:rsidRPr="00CC174A" w14:paraId="5537BAE1" w14:textId="77777777" w:rsidTr="00234162">
        <w:tc>
          <w:tcPr>
            <w:tcW w:w="7512" w:type="dxa"/>
          </w:tcPr>
          <w:p w14:paraId="10B757FE" w14:textId="77777777" w:rsidR="006609F8" w:rsidRPr="00CC174A" w:rsidRDefault="006609F8" w:rsidP="00234162">
            <w:pPr>
              <w:pStyle w:val="Default"/>
              <w:ind w:right="-78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670" w:type="dxa"/>
          </w:tcPr>
          <w:p w14:paraId="64B76E55" w14:textId="77777777" w:rsidR="006609F8" w:rsidRPr="00CC174A" w:rsidRDefault="006609F8" w:rsidP="00234162">
            <w:pPr>
              <w:pStyle w:val="Default"/>
              <w:ind w:right="-252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CC174A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YES</w:t>
            </w:r>
          </w:p>
        </w:tc>
        <w:tc>
          <w:tcPr>
            <w:tcW w:w="563" w:type="dxa"/>
          </w:tcPr>
          <w:p w14:paraId="6C10A285" w14:textId="77777777" w:rsidR="006609F8" w:rsidRPr="00CC174A" w:rsidRDefault="006609F8" w:rsidP="00234162">
            <w:pPr>
              <w:pStyle w:val="Default"/>
              <w:ind w:right="-252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CC174A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NO</w:t>
            </w:r>
          </w:p>
        </w:tc>
      </w:tr>
      <w:tr w:rsidR="006609F8" w:rsidRPr="00CC174A" w14:paraId="41F05408" w14:textId="77777777" w:rsidTr="00234162">
        <w:tc>
          <w:tcPr>
            <w:tcW w:w="7512" w:type="dxa"/>
          </w:tcPr>
          <w:p w14:paraId="56093F99" w14:textId="77777777" w:rsidR="006609F8" w:rsidRPr="00CC7290" w:rsidRDefault="006609F8" w:rsidP="00234162">
            <w:pPr>
              <w:pStyle w:val="Default"/>
              <w:spacing w:after="60"/>
              <w:ind w:right="-79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  <w:p w14:paraId="2C907330" w14:textId="20D910E3" w:rsidR="006609F8" w:rsidRPr="006609F8" w:rsidRDefault="006609F8" w:rsidP="00234162">
            <w:pPr>
              <w:pStyle w:val="Default"/>
              <w:spacing w:after="60"/>
              <w:ind w:right="-79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CC174A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I agree to take part in the Southern Cross University research project specified above.</w:t>
            </w:r>
          </w:p>
        </w:tc>
        <w:tc>
          <w:tcPr>
            <w:tcW w:w="670" w:type="dxa"/>
          </w:tcPr>
          <w:p w14:paraId="3C9FB953" w14:textId="77777777" w:rsidR="006609F8" w:rsidRPr="00CC174A" w:rsidRDefault="006609F8" w:rsidP="00234162">
            <w:pPr>
              <w:pStyle w:val="Default"/>
              <w:ind w:right="-252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563" w:type="dxa"/>
          </w:tcPr>
          <w:p w14:paraId="56958A87" w14:textId="77777777" w:rsidR="006609F8" w:rsidRPr="00CC174A" w:rsidRDefault="006609F8" w:rsidP="00234162">
            <w:pPr>
              <w:pStyle w:val="Default"/>
              <w:ind w:right="-252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  <w:tr w:rsidR="006609F8" w:rsidRPr="00CC174A" w14:paraId="6AD20066" w14:textId="77777777" w:rsidTr="00234162">
        <w:tc>
          <w:tcPr>
            <w:tcW w:w="7512" w:type="dxa"/>
          </w:tcPr>
          <w:p w14:paraId="3BD47B77" w14:textId="77777777" w:rsidR="006609F8" w:rsidRPr="00CC7290" w:rsidRDefault="006609F8" w:rsidP="00234162">
            <w:pPr>
              <w:pStyle w:val="Default"/>
              <w:spacing w:after="60"/>
              <w:ind w:right="-79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  <w:p w14:paraId="21FABCE4" w14:textId="42699C9F" w:rsidR="006609F8" w:rsidRPr="00CC174A" w:rsidRDefault="006609F8" w:rsidP="00234162">
            <w:pPr>
              <w:pStyle w:val="Default"/>
              <w:spacing w:after="60"/>
              <w:ind w:right="-79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CC174A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I understand the 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patient </w:t>
            </w:r>
            <w:r w:rsidRPr="00CC174A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information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sheet and</w:t>
            </w:r>
            <w:r w:rsidRPr="00CC174A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about my participation in the research project</w:t>
            </w: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670" w:type="dxa"/>
          </w:tcPr>
          <w:p w14:paraId="2B2D4DBF" w14:textId="77777777" w:rsidR="006609F8" w:rsidRPr="00CC174A" w:rsidRDefault="006609F8" w:rsidP="00234162">
            <w:pPr>
              <w:pStyle w:val="Default"/>
              <w:ind w:right="-252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563" w:type="dxa"/>
          </w:tcPr>
          <w:p w14:paraId="040C66D7" w14:textId="77777777" w:rsidR="006609F8" w:rsidRPr="00CC174A" w:rsidRDefault="006609F8" w:rsidP="00234162">
            <w:pPr>
              <w:pStyle w:val="Default"/>
              <w:ind w:right="-252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  <w:tr w:rsidR="006609F8" w:rsidRPr="00CC174A" w14:paraId="62879D38" w14:textId="77777777" w:rsidTr="00234162">
        <w:tc>
          <w:tcPr>
            <w:tcW w:w="7512" w:type="dxa"/>
          </w:tcPr>
          <w:p w14:paraId="15662F09" w14:textId="77777777" w:rsidR="006609F8" w:rsidRPr="00CC7290" w:rsidRDefault="006609F8" w:rsidP="00234162">
            <w:pPr>
              <w:pStyle w:val="Default"/>
              <w:spacing w:after="60"/>
              <w:ind w:right="-79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  <w:p w14:paraId="5535E5D5" w14:textId="68AA5687" w:rsidR="006609F8" w:rsidRPr="006609F8" w:rsidRDefault="006609F8" w:rsidP="00234162">
            <w:pPr>
              <w:pStyle w:val="Default"/>
              <w:spacing w:after="60"/>
              <w:ind w:right="-79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CC174A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I understand that my participation is voluntary, and I understand that I can cease my participation at any time.</w:t>
            </w:r>
          </w:p>
        </w:tc>
        <w:tc>
          <w:tcPr>
            <w:tcW w:w="670" w:type="dxa"/>
          </w:tcPr>
          <w:p w14:paraId="0FBEFCD1" w14:textId="77777777" w:rsidR="006609F8" w:rsidRPr="00CC174A" w:rsidRDefault="006609F8" w:rsidP="00234162">
            <w:pPr>
              <w:pStyle w:val="Default"/>
              <w:ind w:right="-252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563" w:type="dxa"/>
          </w:tcPr>
          <w:p w14:paraId="2CF588A3" w14:textId="77777777" w:rsidR="006609F8" w:rsidRPr="00CC174A" w:rsidRDefault="006609F8" w:rsidP="00234162">
            <w:pPr>
              <w:pStyle w:val="Default"/>
              <w:ind w:right="-252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  <w:tr w:rsidR="006609F8" w:rsidRPr="00CC174A" w14:paraId="3649DBDA" w14:textId="77777777" w:rsidTr="00234162">
        <w:tc>
          <w:tcPr>
            <w:tcW w:w="7512" w:type="dxa"/>
          </w:tcPr>
          <w:p w14:paraId="07A75C8B" w14:textId="77777777" w:rsidR="006609F8" w:rsidRPr="00CC7290" w:rsidRDefault="006609F8" w:rsidP="00234162">
            <w:pPr>
              <w:pStyle w:val="Default"/>
              <w:spacing w:after="60"/>
              <w:ind w:right="-79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  <w:p w14:paraId="232E069E" w14:textId="69C65FEB" w:rsidR="006609F8" w:rsidRPr="006609F8" w:rsidRDefault="006609F8" w:rsidP="00234162">
            <w:pPr>
              <w:pStyle w:val="Default"/>
              <w:spacing w:after="60"/>
              <w:ind w:right="-79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CC174A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I understand that my participation in this research will be treated with confidentiality and that any information that may identify me will be de-identified at the time of analysis of any data.</w:t>
            </w:r>
          </w:p>
        </w:tc>
        <w:tc>
          <w:tcPr>
            <w:tcW w:w="670" w:type="dxa"/>
          </w:tcPr>
          <w:p w14:paraId="37C0A14F" w14:textId="77777777" w:rsidR="006609F8" w:rsidRPr="00CC174A" w:rsidRDefault="006609F8" w:rsidP="00234162">
            <w:pPr>
              <w:pStyle w:val="Default"/>
              <w:ind w:right="-252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563" w:type="dxa"/>
          </w:tcPr>
          <w:p w14:paraId="73F9193B" w14:textId="77777777" w:rsidR="006609F8" w:rsidRPr="00CC174A" w:rsidRDefault="006609F8" w:rsidP="00234162">
            <w:pPr>
              <w:pStyle w:val="Default"/>
              <w:ind w:right="-252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  <w:tr w:rsidR="006609F8" w:rsidRPr="00CC174A" w14:paraId="743CB478" w14:textId="77777777" w:rsidTr="00234162">
        <w:tc>
          <w:tcPr>
            <w:tcW w:w="7512" w:type="dxa"/>
          </w:tcPr>
          <w:p w14:paraId="4A8417EE" w14:textId="77777777" w:rsidR="006609F8" w:rsidRPr="00CC7290" w:rsidRDefault="006609F8" w:rsidP="00234162">
            <w:pPr>
              <w:pStyle w:val="Default"/>
              <w:spacing w:after="60"/>
              <w:ind w:right="-79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  <w:p w14:paraId="60576F41" w14:textId="7A5AA344" w:rsidR="006609F8" w:rsidRPr="006609F8" w:rsidRDefault="006609F8" w:rsidP="00234162">
            <w:pPr>
              <w:pStyle w:val="Default"/>
              <w:spacing w:after="60"/>
              <w:ind w:right="-79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CC174A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I understand that no identifying information will be disclosed or published.</w:t>
            </w:r>
          </w:p>
        </w:tc>
        <w:tc>
          <w:tcPr>
            <w:tcW w:w="670" w:type="dxa"/>
          </w:tcPr>
          <w:p w14:paraId="1553F253" w14:textId="77777777" w:rsidR="006609F8" w:rsidRPr="00CC174A" w:rsidRDefault="006609F8" w:rsidP="00234162">
            <w:pPr>
              <w:pStyle w:val="Default"/>
              <w:ind w:right="-252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563" w:type="dxa"/>
          </w:tcPr>
          <w:p w14:paraId="5084083C" w14:textId="77777777" w:rsidR="006609F8" w:rsidRPr="00CC174A" w:rsidRDefault="006609F8" w:rsidP="00234162">
            <w:pPr>
              <w:pStyle w:val="Default"/>
              <w:ind w:right="-252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  <w:tr w:rsidR="006609F8" w:rsidRPr="00CC174A" w14:paraId="38B22F85" w14:textId="77777777" w:rsidTr="00234162">
        <w:tc>
          <w:tcPr>
            <w:tcW w:w="7512" w:type="dxa"/>
          </w:tcPr>
          <w:p w14:paraId="57E45528" w14:textId="77777777" w:rsidR="006609F8" w:rsidRPr="00CC7290" w:rsidRDefault="006609F8" w:rsidP="00234162">
            <w:pPr>
              <w:pStyle w:val="Default"/>
              <w:spacing w:after="60"/>
              <w:ind w:right="-79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  <w:p w14:paraId="3D058371" w14:textId="0236734C" w:rsidR="006609F8" w:rsidRPr="006609F8" w:rsidRDefault="006609F8" w:rsidP="00234162">
            <w:pPr>
              <w:pStyle w:val="Default"/>
              <w:spacing w:after="60"/>
              <w:ind w:right="-79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CC174A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I understand that all information gathered in this research will be kept safely and securely at Southern Cross University for a minimum of 5 years after publication.</w:t>
            </w:r>
          </w:p>
        </w:tc>
        <w:tc>
          <w:tcPr>
            <w:tcW w:w="670" w:type="dxa"/>
          </w:tcPr>
          <w:p w14:paraId="179067AF" w14:textId="77777777" w:rsidR="006609F8" w:rsidRPr="00CC174A" w:rsidRDefault="006609F8" w:rsidP="00234162">
            <w:pPr>
              <w:pStyle w:val="Default"/>
              <w:ind w:right="-252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563" w:type="dxa"/>
          </w:tcPr>
          <w:p w14:paraId="19E6720D" w14:textId="77777777" w:rsidR="006609F8" w:rsidRPr="00CC174A" w:rsidRDefault="006609F8" w:rsidP="00234162">
            <w:pPr>
              <w:pStyle w:val="Default"/>
              <w:ind w:right="-252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  <w:tr w:rsidR="006609F8" w:rsidRPr="00CC174A" w14:paraId="68C0CDC9" w14:textId="77777777" w:rsidTr="00234162">
        <w:tc>
          <w:tcPr>
            <w:tcW w:w="7512" w:type="dxa"/>
          </w:tcPr>
          <w:p w14:paraId="26D5D025" w14:textId="77777777" w:rsidR="006609F8" w:rsidRPr="00CC7290" w:rsidRDefault="006609F8" w:rsidP="00234162">
            <w:pPr>
              <w:pStyle w:val="Default"/>
              <w:spacing w:after="60"/>
              <w:ind w:right="-79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  <w:p w14:paraId="2EF3595B" w14:textId="7DF1ED5E" w:rsidR="006609F8" w:rsidRPr="006609F8" w:rsidRDefault="006609F8" w:rsidP="00234162">
            <w:pPr>
              <w:pStyle w:val="Default"/>
              <w:spacing w:after="60"/>
              <w:ind w:right="-79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CC174A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I consent to the data collected in this research being used in future research.</w:t>
            </w:r>
          </w:p>
        </w:tc>
        <w:tc>
          <w:tcPr>
            <w:tcW w:w="670" w:type="dxa"/>
          </w:tcPr>
          <w:p w14:paraId="48B7B593" w14:textId="77777777" w:rsidR="006609F8" w:rsidRPr="00CC174A" w:rsidRDefault="006609F8" w:rsidP="00234162">
            <w:pPr>
              <w:pStyle w:val="Default"/>
              <w:ind w:right="-252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563" w:type="dxa"/>
          </w:tcPr>
          <w:p w14:paraId="4ABDA71D" w14:textId="77777777" w:rsidR="006609F8" w:rsidRPr="00CC174A" w:rsidRDefault="006609F8" w:rsidP="00234162">
            <w:pPr>
              <w:pStyle w:val="Default"/>
              <w:ind w:right="-252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  <w:tr w:rsidR="006609F8" w:rsidRPr="00CC174A" w14:paraId="1C8A867F" w14:textId="77777777" w:rsidTr="00234162">
        <w:tc>
          <w:tcPr>
            <w:tcW w:w="7512" w:type="dxa"/>
          </w:tcPr>
          <w:p w14:paraId="47A39872" w14:textId="77777777" w:rsidR="006609F8" w:rsidRPr="00CC7290" w:rsidRDefault="006609F8" w:rsidP="00234162">
            <w:pPr>
              <w:pStyle w:val="Default"/>
              <w:spacing w:after="60"/>
              <w:ind w:right="-79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  <w:p w14:paraId="5703644C" w14:textId="751DABF9" w:rsidR="006609F8" w:rsidRPr="006609F8" w:rsidRDefault="006609F8" w:rsidP="00234162">
            <w:pPr>
              <w:pStyle w:val="Default"/>
              <w:spacing w:after="60"/>
              <w:ind w:right="-79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CC174A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I am aware that I can contact the researchers at any time with any queries. Their contact details have been provided to me.</w:t>
            </w:r>
          </w:p>
        </w:tc>
        <w:tc>
          <w:tcPr>
            <w:tcW w:w="670" w:type="dxa"/>
          </w:tcPr>
          <w:p w14:paraId="382BAD53" w14:textId="77777777" w:rsidR="006609F8" w:rsidRPr="00CC174A" w:rsidRDefault="006609F8" w:rsidP="00234162">
            <w:pPr>
              <w:pStyle w:val="Default"/>
              <w:ind w:right="-252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563" w:type="dxa"/>
          </w:tcPr>
          <w:p w14:paraId="7EA50A56" w14:textId="77777777" w:rsidR="006609F8" w:rsidRPr="00CC174A" w:rsidRDefault="006609F8" w:rsidP="00234162">
            <w:pPr>
              <w:pStyle w:val="Default"/>
              <w:ind w:right="-252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  <w:tr w:rsidR="006609F8" w:rsidRPr="00CC174A" w14:paraId="31897573" w14:textId="77777777" w:rsidTr="00234162">
        <w:tc>
          <w:tcPr>
            <w:tcW w:w="7512" w:type="dxa"/>
          </w:tcPr>
          <w:p w14:paraId="0956765B" w14:textId="77777777" w:rsidR="006609F8" w:rsidRPr="00CC7290" w:rsidRDefault="006609F8" w:rsidP="00234162">
            <w:pPr>
              <w:pStyle w:val="Default"/>
              <w:spacing w:after="60"/>
              <w:ind w:right="-79"/>
              <w:rPr>
                <w:rFonts w:asciiTheme="majorHAnsi" w:hAnsiTheme="majorHAnsi" w:cstheme="majorHAnsi"/>
                <w:color w:val="000000" w:themeColor="text1"/>
                <w:sz w:val="10"/>
                <w:szCs w:val="10"/>
              </w:rPr>
            </w:pPr>
          </w:p>
          <w:p w14:paraId="0E8BB38F" w14:textId="0E5B5477" w:rsidR="006609F8" w:rsidRPr="006609F8" w:rsidRDefault="006609F8" w:rsidP="00234162">
            <w:pPr>
              <w:pStyle w:val="Default"/>
              <w:spacing w:after="60"/>
              <w:ind w:right="-79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CC174A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I understand that this research project has been approved by the SCU Human Research Ethics Committee</w:t>
            </w:r>
          </w:p>
        </w:tc>
        <w:tc>
          <w:tcPr>
            <w:tcW w:w="670" w:type="dxa"/>
          </w:tcPr>
          <w:p w14:paraId="20743624" w14:textId="77777777" w:rsidR="006609F8" w:rsidRPr="00CC174A" w:rsidRDefault="006609F8" w:rsidP="00234162">
            <w:pPr>
              <w:pStyle w:val="Default"/>
              <w:ind w:right="-252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563" w:type="dxa"/>
          </w:tcPr>
          <w:p w14:paraId="254DB79B" w14:textId="77777777" w:rsidR="006609F8" w:rsidRPr="00CC174A" w:rsidRDefault="006609F8" w:rsidP="00234162">
            <w:pPr>
              <w:pStyle w:val="Default"/>
              <w:ind w:right="-252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</w:tbl>
    <w:p w14:paraId="5B4DD741" w14:textId="77777777" w:rsidR="006609F8" w:rsidRDefault="006609F8" w:rsidP="006609F8">
      <w:pPr>
        <w:pStyle w:val="Default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016B82D7" w14:textId="60C40703" w:rsidR="006609F8" w:rsidRPr="00CC174A" w:rsidRDefault="006609F8" w:rsidP="006609F8">
      <w:pPr>
        <w:pStyle w:val="Default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CC174A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Participant’s name: ______________________________________________ </w:t>
      </w:r>
    </w:p>
    <w:p w14:paraId="14871F37" w14:textId="77777777" w:rsidR="006609F8" w:rsidRPr="00CC7290" w:rsidRDefault="006609F8" w:rsidP="006609F8">
      <w:pPr>
        <w:pStyle w:val="Default"/>
        <w:rPr>
          <w:rFonts w:asciiTheme="majorHAnsi" w:hAnsiTheme="majorHAnsi" w:cstheme="majorHAnsi"/>
          <w:color w:val="000000" w:themeColor="text1"/>
          <w:sz w:val="10"/>
          <w:szCs w:val="10"/>
        </w:rPr>
      </w:pPr>
    </w:p>
    <w:p w14:paraId="1EC541CC" w14:textId="77777777" w:rsidR="006609F8" w:rsidRPr="00CC174A" w:rsidRDefault="006609F8" w:rsidP="006609F8">
      <w:pPr>
        <w:pStyle w:val="Default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CC174A">
        <w:rPr>
          <w:rFonts w:asciiTheme="majorHAnsi" w:hAnsiTheme="majorHAnsi" w:cstheme="majorHAnsi"/>
          <w:color w:val="000000" w:themeColor="text1"/>
          <w:sz w:val="22"/>
          <w:szCs w:val="22"/>
        </w:rPr>
        <w:t>Participant’s signature: ___________________________ Date: ___________</w:t>
      </w:r>
    </w:p>
    <w:p w14:paraId="1079F2A9" w14:textId="77777777" w:rsidR="006609F8" w:rsidRPr="00CC7290" w:rsidRDefault="006609F8" w:rsidP="006609F8">
      <w:pPr>
        <w:pStyle w:val="Default"/>
        <w:rPr>
          <w:rFonts w:asciiTheme="majorHAnsi" w:hAnsiTheme="majorHAnsi" w:cstheme="majorHAnsi"/>
          <w:color w:val="000000" w:themeColor="text1"/>
          <w:sz w:val="10"/>
          <w:szCs w:val="10"/>
        </w:rPr>
      </w:pPr>
    </w:p>
    <w:p w14:paraId="315EFA6D" w14:textId="77777777" w:rsidR="006609F8" w:rsidRPr="00CC174A" w:rsidRDefault="006609F8" w:rsidP="006609F8">
      <w:pPr>
        <w:pStyle w:val="Default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CC174A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Please tick this box and provide your email or mail address below if you wish to receive a summary of the research when it is finished. </w:t>
      </w:r>
    </w:p>
    <w:p w14:paraId="23B9EC32" w14:textId="77777777" w:rsidR="006609F8" w:rsidRPr="00CC174A" w:rsidRDefault="006609F8" w:rsidP="006609F8">
      <w:pPr>
        <w:pStyle w:val="Default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2EA70C06" w14:textId="77777777" w:rsidR="006609F8" w:rsidRDefault="006609F8" w:rsidP="006609F8">
      <w:pPr>
        <w:ind w:firstLine="720"/>
      </w:pPr>
      <w:r w:rsidRPr="00CC174A">
        <w:rPr>
          <w:rFonts w:asciiTheme="majorHAnsi" w:hAnsiTheme="majorHAnsi" w:cstheme="majorHAnsi"/>
          <w:noProof/>
          <w:color w:val="000000" w:themeColor="text1"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519CF" wp14:editId="623BF14D">
                <wp:simplePos x="0" y="0"/>
                <wp:positionH relativeFrom="column">
                  <wp:posOffset>60960</wp:posOffset>
                </wp:positionH>
                <wp:positionV relativeFrom="paragraph">
                  <wp:posOffset>18415</wp:posOffset>
                </wp:positionV>
                <wp:extent cx="247650" cy="171450"/>
                <wp:effectExtent l="0" t="0" r="19050" b="19050"/>
                <wp:wrapNone/>
                <wp:docPr id="1638484930" name="Rectangle 163848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6D9803" id="Rectangle 1638484930" o:spid="_x0000_s1026" style="position:absolute;margin-left:4.8pt;margin-top:1.45pt;width:19.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" filled="f" strokecolor="#002060" strokeweight="1pt"/>
            </w:pict>
          </mc:Fallback>
        </mc:AlternateContent>
      </w:r>
      <w:r w:rsidRPr="00CC174A">
        <w:rPr>
          <w:rFonts w:asciiTheme="majorHAnsi" w:hAnsiTheme="majorHAnsi" w:cstheme="majorHAnsi"/>
          <w:color w:val="000000" w:themeColor="text1"/>
          <w:sz w:val="22"/>
          <w:szCs w:val="22"/>
        </w:rPr>
        <w:t>Email: _______________________________________________________</w:t>
      </w:r>
    </w:p>
    <w:p w14:paraId="64B4FDDD" w14:textId="269E654A" w:rsidR="00710943" w:rsidRPr="00B302B8" w:rsidRDefault="00710943" w:rsidP="00651A31">
      <w:pPr>
        <w:ind w:left="-567"/>
        <w:rPr>
          <w:rFonts w:asciiTheme="majorHAnsi" w:hAnsiTheme="majorHAnsi" w:cstheme="majorHAnsi"/>
          <w:bCs/>
          <w:sz w:val="21"/>
          <w:szCs w:val="21"/>
        </w:rPr>
      </w:pPr>
    </w:p>
    <w:sectPr w:rsidR="00710943" w:rsidRPr="00B302B8" w:rsidSect="00F523F8">
      <w:headerReference w:type="default" r:id="rId10"/>
      <w:footerReference w:type="default" r:id="rId11"/>
      <w:headerReference w:type="first" r:id="rId12"/>
      <w:footerReference w:type="first" r:id="rId13"/>
      <w:pgSz w:w="11900" w:h="16840" w:code="9"/>
      <w:pgMar w:top="1985" w:right="821" w:bottom="1440" w:left="1298" w:header="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84275" w14:textId="77777777" w:rsidR="000413C0" w:rsidRDefault="000413C0" w:rsidP="00D65195">
      <w:r>
        <w:separator/>
      </w:r>
    </w:p>
  </w:endnote>
  <w:endnote w:type="continuationSeparator" w:id="0">
    <w:p w14:paraId="6828C9E3" w14:textId="77777777" w:rsidR="000413C0" w:rsidRDefault="000413C0" w:rsidP="00D65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Roboto Light">
    <w:panose1 w:val="020B0604020202020204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1568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6C178F" w14:textId="478884B9" w:rsidR="00207C81" w:rsidRDefault="00207C8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05B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FD0B346" w14:textId="77777777" w:rsidR="0060376B" w:rsidRPr="009562A7" w:rsidRDefault="0060376B">
    <w:pPr>
      <w:pStyle w:val="Footer"/>
      <w:rPr>
        <w:rFonts w:ascii="Roboto" w:hAnsi="Roboto"/>
        <w:sz w:val="13"/>
        <w:szCs w:val="1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DE0FE" w14:textId="77777777" w:rsidR="00207C81" w:rsidRPr="00893EEE" w:rsidRDefault="00207C81" w:rsidP="00207C81">
    <w:pPr>
      <w:pStyle w:val="Footer"/>
      <w:ind w:left="-630"/>
      <w:rPr>
        <w:rFonts w:ascii="Roboto" w:hAnsi="Roboto"/>
        <w:b/>
        <w:bCs/>
        <w:color w:val="005E86"/>
        <w:sz w:val="22"/>
        <w:szCs w:val="22"/>
      </w:rPr>
    </w:pPr>
    <w:r>
      <w:rPr>
        <w:rFonts w:ascii="Roboto" w:hAnsi="Roboto"/>
        <w:b/>
        <w:bCs/>
        <w:color w:val="005E86"/>
        <w:sz w:val="22"/>
        <w:szCs w:val="22"/>
      </w:rPr>
      <w:t>www.</w:t>
    </w:r>
    <w:r w:rsidRPr="00893EEE">
      <w:rPr>
        <w:rFonts w:ascii="Roboto" w:hAnsi="Roboto"/>
        <w:b/>
        <w:bCs/>
        <w:color w:val="005E86"/>
        <w:sz w:val="22"/>
        <w:szCs w:val="22"/>
      </w:rPr>
      <w:t>scu.edu.au</w:t>
    </w:r>
  </w:p>
  <w:p w14:paraId="36DD58CD" w14:textId="77777777" w:rsidR="00207C81" w:rsidRPr="00780A1B" w:rsidRDefault="00207C81" w:rsidP="00207C81">
    <w:pPr>
      <w:pStyle w:val="Footer"/>
      <w:rPr>
        <w:rFonts w:ascii="Roboto" w:hAnsi="Roboto"/>
        <w:sz w:val="22"/>
        <w:szCs w:val="22"/>
      </w:rPr>
    </w:pPr>
  </w:p>
  <w:p w14:paraId="64A472EF" w14:textId="77777777" w:rsidR="00207C81" w:rsidRPr="00893EEE" w:rsidRDefault="00207C81" w:rsidP="00207C81">
    <w:pPr>
      <w:pStyle w:val="Footer"/>
      <w:tabs>
        <w:tab w:val="clear" w:pos="4680"/>
        <w:tab w:val="left" w:pos="2790"/>
      </w:tabs>
      <w:ind w:left="6480" w:hanging="7110"/>
      <w:rPr>
        <w:rFonts w:ascii="Roboto Light" w:hAnsi="Roboto Light"/>
        <w:sz w:val="14"/>
        <w:szCs w:val="14"/>
      </w:rPr>
    </w:pPr>
    <w:r w:rsidRPr="008476BF">
      <w:rPr>
        <w:rFonts w:ascii="Roboto" w:hAnsi="Roboto"/>
        <w:b/>
        <w:bCs/>
        <w:color w:val="005E86"/>
        <w:sz w:val="14"/>
        <w:szCs w:val="14"/>
      </w:rPr>
      <w:t xml:space="preserve">Lismore </w:t>
    </w:r>
    <w:r w:rsidRPr="00893EEE">
      <w:rPr>
        <w:rFonts w:ascii="Roboto Light" w:hAnsi="Roboto Light"/>
        <w:sz w:val="14"/>
        <w:szCs w:val="14"/>
      </w:rPr>
      <w:tab/>
    </w:r>
    <w:r w:rsidRPr="008476BF">
      <w:rPr>
        <w:rFonts w:ascii="Roboto" w:hAnsi="Roboto"/>
        <w:b/>
        <w:bCs/>
        <w:color w:val="005E86"/>
        <w:sz w:val="14"/>
        <w:szCs w:val="14"/>
      </w:rPr>
      <w:t>Coffs Harbour</w:t>
    </w:r>
    <w:r w:rsidRPr="008476BF">
      <w:rPr>
        <w:rFonts w:ascii="Roboto Light" w:hAnsi="Roboto Light"/>
        <w:color w:val="005E86"/>
        <w:sz w:val="14"/>
        <w:szCs w:val="14"/>
      </w:rPr>
      <w:t xml:space="preserve"> </w:t>
    </w:r>
    <w:r w:rsidRPr="00893EEE">
      <w:rPr>
        <w:rFonts w:ascii="Roboto Light" w:hAnsi="Roboto Light"/>
        <w:sz w:val="14"/>
        <w:szCs w:val="14"/>
      </w:rPr>
      <w:tab/>
    </w:r>
    <w:r w:rsidRPr="008476BF">
      <w:rPr>
        <w:rFonts w:ascii="Roboto" w:hAnsi="Roboto"/>
        <w:b/>
        <w:bCs/>
        <w:color w:val="005E86"/>
        <w:sz w:val="14"/>
        <w:szCs w:val="14"/>
      </w:rPr>
      <w:t>Gold Coast</w:t>
    </w:r>
  </w:p>
  <w:p w14:paraId="13DA1916" w14:textId="77777777" w:rsidR="00207C81" w:rsidRPr="00893EEE" w:rsidRDefault="00207C81" w:rsidP="00207C81">
    <w:pPr>
      <w:pStyle w:val="p1"/>
      <w:tabs>
        <w:tab w:val="left" w:pos="2790"/>
        <w:tab w:val="left" w:pos="6480"/>
      </w:tabs>
      <w:ind w:left="3600" w:right="-1440" w:hanging="4230"/>
      <w:rPr>
        <w:rFonts w:ascii="Roboto Light" w:hAnsi="Roboto Light"/>
        <w:sz w:val="14"/>
        <w:szCs w:val="14"/>
      </w:rPr>
    </w:pPr>
    <w:r w:rsidRPr="00893EEE">
      <w:rPr>
        <w:rFonts w:ascii="Roboto Light" w:hAnsi="Roboto Light"/>
        <w:sz w:val="14"/>
        <w:szCs w:val="14"/>
      </w:rPr>
      <w:t xml:space="preserve">PO Box 157, Lismore NSW 2480 Australia </w:t>
    </w:r>
    <w:r w:rsidRPr="00893EEE">
      <w:rPr>
        <w:rFonts w:ascii="Roboto Light" w:hAnsi="Roboto Light"/>
        <w:sz w:val="14"/>
        <w:szCs w:val="14"/>
      </w:rPr>
      <w:tab/>
    </w:r>
    <w:proofErr w:type="spellStart"/>
    <w:r w:rsidRPr="00893EEE">
      <w:rPr>
        <w:rFonts w:ascii="Roboto Light" w:hAnsi="Roboto Light"/>
        <w:sz w:val="14"/>
        <w:szCs w:val="14"/>
      </w:rPr>
      <w:t>Hogbin</w:t>
    </w:r>
    <w:proofErr w:type="spellEnd"/>
    <w:r w:rsidRPr="00893EEE">
      <w:rPr>
        <w:rFonts w:ascii="Roboto Light" w:hAnsi="Roboto Light"/>
        <w:sz w:val="14"/>
        <w:szCs w:val="14"/>
      </w:rPr>
      <w:t xml:space="preserve"> Drive, Co</w:t>
    </w:r>
    <w:r>
      <w:rPr>
        <w:rFonts w:ascii="Roboto Light" w:hAnsi="Roboto Light"/>
        <w:sz w:val="14"/>
        <w:szCs w:val="14"/>
      </w:rPr>
      <w:t>ff</w:t>
    </w:r>
    <w:r w:rsidRPr="00893EEE">
      <w:rPr>
        <w:rFonts w:ascii="Roboto Light" w:hAnsi="Roboto Light"/>
        <w:sz w:val="14"/>
        <w:szCs w:val="14"/>
      </w:rPr>
      <w:t xml:space="preserve">s </w:t>
    </w:r>
    <w:proofErr w:type="spellStart"/>
    <w:r w:rsidRPr="00893EEE">
      <w:rPr>
        <w:rFonts w:ascii="Roboto Light" w:hAnsi="Roboto Light"/>
        <w:sz w:val="14"/>
        <w:szCs w:val="14"/>
      </w:rPr>
      <w:t>Harbour</w:t>
    </w:r>
    <w:proofErr w:type="spellEnd"/>
    <w:r w:rsidRPr="00893EEE">
      <w:rPr>
        <w:rFonts w:ascii="Roboto Light" w:hAnsi="Roboto Light"/>
        <w:sz w:val="14"/>
        <w:szCs w:val="14"/>
      </w:rPr>
      <w:t xml:space="preserve"> NSW 2450 Australia </w:t>
    </w:r>
    <w:r w:rsidRPr="00893EEE">
      <w:rPr>
        <w:rFonts w:ascii="Roboto Light" w:hAnsi="Roboto Light"/>
        <w:sz w:val="14"/>
        <w:szCs w:val="14"/>
      </w:rPr>
      <w:tab/>
      <w:t xml:space="preserve">Locked Mail Bag 4, </w:t>
    </w:r>
    <w:proofErr w:type="spellStart"/>
    <w:r w:rsidRPr="00893EEE">
      <w:rPr>
        <w:rFonts w:ascii="Roboto Light" w:hAnsi="Roboto Light"/>
        <w:sz w:val="14"/>
        <w:szCs w:val="14"/>
      </w:rPr>
      <w:t>Coolangatta</w:t>
    </w:r>
    <w:proofErr w:type="spellEnd"/>
    <w:r w:rsidRPr="00893EEE">
      <w:rPr>
        <w:rFonts w:ascii="Roboto Light" w:hAnsi="Roboto Light"/>
        <w:sz w:val="14"/>
        <w:szCs w:val="14"/>
      </w:rPr>
      <w:t xml:space="preserve"> QLD 4225 Australia</w:t>
    </w:r>
  </w:p>
  <w:p w14:paraId="310127CD" w14:textId="77777777" w:rsidR="00207C81" w:rsidRPr="00893EEE" w:rsidRDefault="00207C81" w:rsidP="00207C81">
    <w:pPr>
      <w:pStyle w:val="p1"/>
      <w:tabs>
        <w:tab w:val="left" w:pos="2790"/>
        <w:tab w:val="left" w:pos="6480"/>
      </w:tabs>
      <w:ind w:left="-630"/>
      <w:rPr>
        <w:rFonts w:ascii="Roboto Light" w:hAnsi="Roboto Light"/>
        <w:sz w:val="14"/>
        <w:szCs w:val="14"/>
      </w:rPr>
    </w:pPr>
    <w:r w:rsidRPr="008476BF">
      <w:rPr>
        <w:rFonts w:ascii="Roboto" w:hAnsi="Roboto"/>
        <w:b/>
        <w:bCs/>
        <w:color w:val="005E86"/>
        <w:sz w:val="14"/>
        <w:szCs w:val="14"/>
      </w:rPr>
      <w:t>T</w:t>
    </w:r>
    <w:r w:rsidRPr="00893EEE">
      <w:rPr>
        <w:rFonts w:ascii="Roboto Light" w:hAnsi="Roboto Light"/>
        <w:sz w:val="14"/>
        <w:szCs w:val="14"/>
      </w:rPr>
      <w:t xml:space="preserve"> +61 2 6620 3000 </w:t>
    </w:r>
    <w:r w:rsidRPr="008476BF">
      <w:rPr>
        <w:rFonts w:ascii="Roboto" w:hAnsi="Roboto"/>
        <w:b/>
        <w:bCs/>
        <w:color w:val="005E86"/>
        <w:sz w:val="14"/>
        <w:szCs w:val="14"/>
      </w:rPr>
      <w:t>F</w:t>
    </w:r>
    <w:r w:rsidRPr="00893EEE">
      <w:rPr>
        <w:rFonts w:ascii="Roboto Light" w:hAnsi="Roboto Light"/>
        <w:sz w:val="14"/>
        <w:szCs w:val="14"/>
      </w:rPr>
      <w:t xml:space="preserve"> +61 2 6620 3700 </w:t>
    </w:r>
    <w:r w:rsidRPr="00893EEE">
      <w:rPr>
        <w:rFonts w:ascii="Roboto Light" w:hAnsi="Roboto Light"/>
        <w:sz w:val="14"/>
        <w:szCs w:val="14"/>
      </w:rPr>
      <w:tab/>
    </w:r>
    <w:r w:rsidRPr="008476BF">
      <w:rPr>
        <w:rFonts w:ascii="Roboto" w:hAnsi="Roboto"/>
        <w:b/>
        <w:bCs/>
        <w:color w:val="005E86"/>
        <w:sz w:val="14"/>
        <w:szCs w:val="14"/>
      </w:rPr>
      <w:t>T</w:t>
    </w:r>
    <w:r w:rsidRPr="00893EEE">
      <w:rPr>
        <w:rFonts w:ascii="Roboto Light" w:hAnsi="Roboto Light"/>
        <w:sz w:val="14"/>
        <w:szCs w:val="14"/>
      </w:rPr>
      <w:t xml:space="preserve"> +61 2 6659 3777 </w:t>
    </w:r>
    <w:r w:rsidRPr="00893EEE">
      <w:rPr>
        <w:rFonts w:ascii="Roboto Light" w:hAnsi="Roboto Light"/>
        <w:sz w:val="14"/>
        <w:szCs w:val="14"/>
      </w:rPr>
      <w:tab/>
    </w:r>
    <w:r w:rsidRPr="008476BF">
      <w:rPr>
        <w:rFonts w:ascii="Roboto" w:hAnsi="Roboto"/>
        <w:b/>
        <w:bCs/>
        <w:color w:val="005E86"/>
        <w:sz w:val="14"/>
        <w:szCs w:val="14"/>
      </w:rPr>
      <w:t>T</w:t>
    </w:r>
    <w:r w:rsidRPr="00893EEE">
      <w:rPr>
        <w:rFonts w:ascii="Roboto Light" w:hAnsi="Roboto Light"/>
        <w:sz w:val="14"/>
        <w:szCs w:val="14"/>
      </w:rPr>
      <w:t xml:space="preserve"> +61 7 5589 3000 </w:t>
    </w:r>
    <w:r w:rsidRPr="008476BF">
      <w:rPr>
        <w:rFonts w:ascii="Roboto" w:hAnsi="Roboto"/>
        <w:b/>
        <w:bCs/>
        <w:color w:val="005E86"/>
        <w:sz w:val="14"/>
        <w:szCs w:val="14"/>
      </w:rPr>
      <w:t>F</w:t>
    </w:r>
    <w:r w:rsidRPr="00893EEE">
      <w:rPr>
        <w:rFonts w:ascii="Roboto Light" w:hAnsi="Roboto Light"/>
        <w:sz w:val="14"/>
        <w:szCs w:val="14"/>
      </w:rPr>
      <w:t xml:space="preserve"> +61 7 5589 3700</w:t>
    </w:r>
  </w:p>
  <w:p w14:paraId="1460AFE7" w14:textId="77777777" w:rsidR="00207C81" w:rsidRPr="00893EEE" w:rsidRDefault="00207C81" w:rsidP="00207C81">
    <w:pPr>
      <w:pStyle w:val="p1"/>
      <w:rPr>
        <w:rFonts w:ascii="Roboto Light" w:hAnsi="Roboto Light"/>
        <w:sz w:val="14"/>
        <w:szCs w:val="14"/>
      </w:rPr>
    </w:pPr>
  </w:p>
  <w:p w14:paraId="5C48EEE2" w14:textId="77777777" w:rsidR="00207C81" w:rsidRPr="00893EEE" w:rsidRDefault="00207C81" w:rsidP="00207C81">
    <w:pPr>
      <w:pStyle w:val="p1"/>
      <w:ind w:left="-630"/>
      <w:rPr>
        <w:rFonts w:ascii="Roboto Light" w:hAnsi="Roboto Light"/>
        <w:sz w:val="14"/>
        <w:szCs w:val="14"/>
      </w:rPr>
    </w:pPr>
    <w:r w:rsidRPr="00893EEE">
      <w:rPr>
        <w:rFonts w:ascii="Roboto Light" w:hAnsi="Roboto Light"/>
        <w:sz w:val="14"/>
        <w:szCs w:val="14"/>
      </w:rPr>
      <w:t>CRICOS Provider 01241G</w:t>
    </w:r>
  </w:p>
  <w:p w14:paraId="75013641" w14:textId="77777777" w:rsidR="00207C81" w:rsidRDefault="00207C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46D11" w14:textId="77777777" w:rsidR="000413C0" w:rsidRDefault="000413C0" w:rsidP="00D65195">
      <w:r>
        <w:separator/>
      </w:r>
    </w:p>
  </w:footnote>
  <w:footnote w:type="continuationSeparator" w:id="0">
    <w:p w14:paraId="7975DC67" w14:textId="77777777" w:rsidR="000413C0" w:rsidRDefault="000413C0" w:rsidP="00D651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BAC2D" w14:textId="77777777"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14:paraId="4188FF22" w14:textId="77777777" w:rsidR="00D65195" w:rsidRPr="00D65195" w:rsidRDefault="00D65195" w:rsidP="001501D2">
    <w:pPr>
      <w:pStyle w:val="Header"/>
      <w:tabs>
        <w:tab w:val="clear" w:pos="9360"/>
      </w:tabs>
      <w:ind w:right="-1440"/>
      <w:rPr>
        <w:rFonts w:ascii="Roboto" w:hAnsi="Roboto"/>
      </w:rPr>
    </w:pPr>
  </w:p>
  <w:p w14:paraId="3FB08B73" w14:textId="77777777" w:rsidR="00893EEE" w:rsidRPr="00D65195" w:rsidRDefault="00893EEE" w:rsidP="0060376B">
    <w:pPr>
      <w:pStyle w:val="Header"/>
      <w:tabs>
        <w:tab w:val="clear" w:pos="9360"/>
      </w:tabs>
      <w:ind w:right="-1440"/>
      <w:rPr>
        <w:rFonts w:ascii="Roboto" w:hAnsi="Robot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F5F4C" w14:textId="0786DA18" w:rsidR="00207C81" w:rsidRDefault="00D67BD9">
    <w:pPr>
      <w:pStyle w:val="Header"/>
    </w:pPr>
    <w:r w:rsidRPr="00D65195">
      <w:rPr>
        <w:rFonts w:ascii="Roboto" w:hAnsi="Roboto"/>
        <w:noProof/>
        <w:lang w:val="en-AU" w:eastAsia="en-AU"/>
      </w:rPr>
      <w:drawing>
        <wp:anchor distT="0" distB="0" distL="114300" distR="114300" simplePos="0" relativeHeight="251659264" behindDoc="0" locked="0" layoutInCell="1" allowOverlap="1" wp14:anchorId="5FA1CBEF" wp14:editId="5B0AA92C">
          <wp:simplePos x="0" y="0"/>
          <wp:positionH relativeFrom="column">
            <wp:posOffset>-452477</wp:posOffset>
          </wp:positionH>
          <wp:positionV relativeFrom="paragraph">
            <wp:posOffset>298122</wp:posOffset>
          </wp:positionV>
          <wp:extent cx="2606040" cy="840740"/>
          <wp:effectExtent l="0" t="0" r="0" b="0"/>
          <wp:wrapSquare wrapText="bothSides"/>
          <wp:docPr id="345785958" name="Picture 345785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u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6040" cy="840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7C81" w:rsidRPr="00D65195">
      <w:rPr>
        <w:rFonts w:ascii="Roboto" w:hAnsi="Roboto"/>
        <w:noProof/>
        <w:lang w:val="en-AU" w:eastAsia="en-AU"/>
      </w:rPr>
      <w:drawing>
        <wp:anchor distT="0" distB="0" distL="114300" distR="114300" simplePos="0" relativeHeight="251658240" behindDoc="0" locked="0" layoutInCell="1" allowOverlap="1" wp14:anchorId="22D40FB0" wp14:editId="3EE9E1B8">
          <wp:simplePos x="0" y="0"/>
          <wp:positionH relativeFrom="page">
            <wp:align>right</wp:align>
          </wp:positionH>
          <wp:positionV relativeFrom="paragraph">
            <wp:posOffset>19050</wp:posOffset>
          </wp:positionV>
          <wp:extent cx="2374265" cy="2459355"/>
          <wp:effectExtent l="0" t="0" r="6985" b="0"/>
          <wp:wrapSquare wrapText="bothSides"/>
          <wp:docPr id="1926397319" name="Picture 19263973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expressio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265" cy="245935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6ECA"/>
    <w:multiLevelType w:val="hybridMultilevel"/>
    <w:tmpl w:val="5F3CF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73CEE"/>
    <w:multiLevelType w:val="multilevel"/>
    <w:tmpl w:val="36E6A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6979ED"/>
    <w:multiLevelType w:val="hybridMultilevel"/>
    <w:tmpl w:val="8A3EF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81607"/>
    <w:multiLevelType w:val="hybridMultilevel"/>
    <w:tmpl w:val="93DAB7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D2EF7"/>
    <w:multiLevelType w:val="hybridMultilevel"/>
    <w:tmpl w:val="C66C99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2C6E64"/>
    <w:multiLevelType w:val="hybridMultilevel"/>
    <w:tmpl w:val="A06240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535D1F"/>
    <w:multiLevelType w:val="hybridMultilevel"/>
    <w:tmpl w:val="069853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F40E94"/>
    <w:multiLevelType w:val="hybridMultilevel"/>
    <w:tmpl w:val="D4D46E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8F0CD3"/>
    <w:multiLevelType w:val="hybridMultilevel"/>
    <w:tmpl w:val="1BE45358"/>
    <w:lvl w:ilvl="0" w:tplc="E48A0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1F232F"/>
    <w:multiLevelType w:val="hybridMultilevel"/>
    <w:tmpl w:val="E6E0D6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4A0EFA"/>
    <w:multiLevelType w:val="hybridMultilevel"/>
    <w:tmpl w:val="584A7B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9622630">
    <w:abstractNumId w:val="2"/>
  </w:num>
  <w:num w:numId="2" w16cid:durableId="768505588">
    <w:abstractNumId w:val="6"/>
  </w:num>
  <w:num w:numId="3" w16cid:durableId="1195120015">
    <w:abstractNumId w:val="8"/>
  </w:num>
  <w:num w:numId="4" w16cid:durableId="172107223">
    <w:abstractNumId w:val="7"/>
  </w:num>
  <w:num w:numId="5" w16cid:durableId="534006699">
    <w:abstractNumId w:val="1"/>
  </w:num>
  <w:num w:numId="6" w16cid:durableId="20280765">
    <w:abstractNumId w:val="5"/>
  </w:num>
  <w:num w:numId="7" w16cid:durableId="111172342">
    <w:abstractNumId w:val="4"/>
  </w:num>
  <w:num w:numId="8" w16cid:durableId="1043598167">
    <w:abstractNumId w:val="10"/>
  </w:num>
  <w:num w:numId="9" w16cid:durableId="581528284">
    <w:abstractNumId w:val="9"/>
  </w:num>
  <w:num w:numId="10" w16cid:durableId="632055941">
    <w:abstractNumId w:val="0"/>
  </w:num>
  <w:num w:numId="11" w16cid:durableId="16481968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MwMja1tDSyMDQ3NjBW0lEKTi0uzszPAykwrAUAxj+sgiwAAAA="/>
  </w:docVars>
  <w:rsids>
    <w:rsidRoot w:val="00C06D62"/>
    <w:rsid w:val="00012181"/>
    <w:rsid w:val="000413C0"/>
    <w:rsid w:val="00044F6E"/>
    <w:rsid w:val="000534BA"/>
    <w:rsid w:val="00054C43"/>
    <w:rsid w:val="00065C1E"/>
    <w:rsid w:val="00095433"/>
    <w:rsid w:val="000A601E"/>
    <w:rsid w:val="000E433A"/>
    <w:rsid w:val="000E61CE"/>
    <w:rsid w:val="00141396"/>
    <w:rsid w:val="00142883"/>
    <w:rsid w:val="001501D2"/>
    <w:rsid w:val="0015350A"/>
    <w:rsid w:val="001700ED"/>
    <w:rsid w:val="00181E0D"/>
    <w:rsid w:val="0019294B"/>
    <w:rsid w:val="001A1061"/>
    <w:rsid w:val="001A1A21"/>
    <w:rsid w:val="001A58AD"/>
    <w:rsid w:val="001A5913"/>
    <w:rsid w:val="001B02EB"/>
    <w:rsid w:val="001F0845"/>
    <w:rsid w:val="001F7534"/>
    <w:rsid w:val="002051D4"/>
    <w:rsid w:val="00207C81"/>
    <w:rsid w:val="00230E26"/>
    <w:rsid w:val="00230F8A"/>
    <w:rsid w:val="00231914"/>
    <w:rsid w:val="00241AC8"/>
    <w:rsid w:val="00242024"/>
    <w:rsid w:val="002572A5"/>
    <w:rsid w:val="002745A2"/>
    <w:rsid w:val="00287B0E"/>
    <w:rsid w:val="002A2703"/>
    <w:rsid w:val="002E5EA9"/>
    <w:rsid w:val="002F11B1"/>
    <w:rsid w:val="00311968"/>
    <w:rsid w:val="00330FC0"/>
    <w:rsid w:val="00331208"/>
    <w:rsid w:val="00336268"/>
    <w:rsid w:val="0036245B"/>
    <w:rsid w:val="003729FB"/>
    <w:rsid w:val="00375934"/>
    <w:rsid w:val="003769A8"/>
    <w:rsid w:val="00385B97"/>
    <w:rsid w:val="00397127"/>
    <w:rsid w:val="003972CD"/>
    <w:rsid w:val="003A023E"/>
    <w:rsid w:val="003B371F"/>
    <w:rsid w:val="003B6C27"/>
    <w:rsid w:val="003F08ED"/>
    <w:rsid w:val="004129DB"/>
    <w:rsid w:val="0041549F"/>
    <w:rsid w:val="00442B55"/>
    <w:rsid w:val="0044523B"/>
    <w:rsid w:val="00452FE5"/>
    <w:rsid w:val="00462D7F"/>
    <w:rsid w:val="00471CCC"/>
    <w:rsid w:val="00480207"/>
    <w:rsid w:val="00480AA3"/>
    <w:rsid w:val="00480DEB"/>
    <w:rsid w:val="00487BB9"/>
    <w:rsid w:val="00491B9B"/>
    <w:rsid w:val="00497505"/>
    <w:rsid w:val="00497FDC"/>
    <w:rsid w:val="004A5775"/>
    <w:rsid w:val="004B26B1"/>
    <w:rsid w:val="004E5E37"/>
    <w:rsid w:val="00507018"/>
    <w:rsid w:val="00536AF8"/>
    <w:rsid w:val="005435B7"/>
    <w:rsid w:val="00584FA9"/>
    <w:rsid w:val="00587026"/>
    <w:rsid w:val="00594675"/>
    <w:rsid w:val="00596836"/>
    <w:rsid w:val="005A15CD"/>
    <w:rsid w:val="005C2501"/>
    <w:rsid w:val="005C4E76"/>
    <w:rsid w:val="005E2742"/>
    <w:rsid w:val="005F040D"/>
    <w:rsid w:val="0060376B"/>
    <w:rsid w:val="0060583F"/>
    <w:rsid w:val="006175BE"/>
    <w:rsid w:val="00620F85"/>
    <w:rsid w:val="006334E9"/>
    <w:rsid w:val="0064490E"/>
    <w:rsid w:val="00651A31"/>
    <w:rsid w:val="00654400"/>
    <w:rsid w:val="006609F8"/>
    <w:rsid w:val="006B1004"/>
    <w:rsid w:val="006C46A8"/>
    <w:rsid w:val="006D568C"/>
    <w:rsid w:val="006E4199"/>
    <w:rsid w:val="00701ABD"/>
    <w:rsid w:val="00710943"/>
    <w:rsid w:val="00721567"/>
    <w:rsid w:val="007216E2"/>
    <w:rsid w:val="00746402"/>
    <w:rsid w:val="0076491B"/>
    <w:rsid w:val="00780A1B"/>
    <w:rsid w:val="0079243A"/>
    <w:rsid w:val="007B3F4A"/>
    <w:rsid w:val="007B4667"/>
    <w:rsid w:val="007D0BF0"/>
    <w:rsid w:val="007E2877"/>
    <w:rsid w:val="007F0267"/>
    <w:rsid w:val="0080288C"/>
    <w:rsid w:val="0081060F"/>
    <w:rsid w:val="00811098"/>
    <w:rsid w:val="008162FF"/>
    <w:rsid w:val="008355BC"/>
    <w:rsid w:val="008476BF"/>
    <w:rsid w:val="0085252F"/>
    <w:rsid w:val="008655CA"/>
    <w:rsid w:val="00865EC6"/>
    <w:rsid w:val="00867D16"/>
    <w:rsid w:val="0088221F"/>
    <w:rsid w:val="00893EEE"/>
    <w:rsid w:val="008953D2"/>
    <w:rsid w:val="008A5B0C"/>
    <w:rsid w:val="008B4ADD"/>
    <w:rsid w:val="008B794A"/>
    <w:rsid w:val="008C7CE5"/>
    <w:rsid w:val="008D6597"/>
    <w:rsid w:val="00902BBB"/>
    <w:rsid w:val="0090335E"/>
    <w:rsid w:val="00921905"/>
    <w:rsid w:val="009248AE"/>
    <w:rsid w:val="00930B66"/>
    <w:rsid w:val="00951548"/>
    <w:rsid w:val="009562A7"/>
    <w:rsid w:val="009605B2"/>
    <w:rsid w:val="00970F5F"/>
    <w:rsid w:val="0098652F"/>
    <w:rsid w:val="009930C6"/>
    <w:rsid w:val="00996A89"/>
    <w:rsid w:val="009A59E6"/>
    <w:rsid w:val="009C7948"/>
    <w:rsid w:val="009D2A18"/>
    <w:rsid w:val="009D6BF4"/>
    <w:rsid w:val="00A1776A"/>
    <w:rsid w:val="00A32BD8"/>
    <w:rsid w:val="00A44F40"/>
    <w:rsid w:val="00A45CF5"/>
    <w:rsid w:val="00A46E53"/>
    <w:rsid w:val="00A6225B"/>
    <w:rsid w:val="00A6242E"/>
    <w:rsid w:val="00A66744"/>
    <w:rsid w:val="00A84430"/>
    <w:rsid w:val="00A9494D"/>
    <w:rsid w:val="00AA2ED2"/>
    <w:rsid w:val="00AE17C0"/>
    <w:rsid w:val="00AE2893"/>
    <w:rsid w:val="00B116EB"/>
    <w:rsid w:val="00B11B98"/>
    <w:rsid w:val="00B201DE"/>
    <w:rsid w:val="00B302B8"/>
    <w:rsid w:val="00B438AF"/>
    <w:rsid w:val="00B54911"/>
    <w:rsid w:val="00B701CB"/>
    <w:rsid w:val="00B93293"/>
    <w:rsid w:val="00B95DE1"/>
    <w:rsid w:val="00BA1BAE"/>
    <w:rsid w:val="00BC72CC"/>
    <w:rsid w:val="00BE0260"/>
    <w:rsid w:val="00BE2465"/>
    <w:rsid w:val="00C06D62"/>
    <w:rsid w:val="00C13715"/>
    <w:rsid w:val="00C20ACD"/>
    <w:rsid w:val="00C25DBA"/>
    <w:rsid w:val="00C351C3"/>
    <w:rsid w:val="00C40251"/>
    <w:rsid w:val="00C406B6"/>
    <w:rsid w:val="00C63B2E"/>
    <w:rsid w:val="00C848F1"/>
    <w:rsid w:val="00C97E68"/>
    <w:rsid w:val="00CA307F"/>
    <w:rsid w:val="00CB57A7"/>
    <w:rsid w:val="00CB71A1"/>
    <w:rsid w:val="00CE7CAD"/>
    <w:rsid w:val="00CF4E62"/>
    <w:rsid w:val="00D01FFF"/>
    <w:rsid w:val="00D436B1"/>
    <w:rsid w:val="00D5542B"/>
    <w:rsid w:val="00D55B59"/>
    <w:rsid w:val="00D65195"/>
    <w:rsid w:val="00D66405"/>
    <w:rsid w:val="00D67BD9"/>
    <w:rsid w:val="00D877EB"/>
    <w:rsid w:val="00D9106C"/>
    <w:rsid w:val="00D96AE1"/>
    <w:rsid w:val="00DB1F1B"/>
    <w:rsid w:val="00DC358A"/>
    <w:rsid w:val="00DC6036"/>
    <w:rsid w:val="00DE1372"/>
    <w:rsid w:val="00DF23DF"/>
    <w:rsid w:val="00DF3217"/>
    <w:rsid w:val="00DF593A"/>
    <w:rsid w:val="00E306F9"/>
    <w:rsid w:val="00E476A7"/>
    <w:rsid w:val="00E51884"/>
    <w:rsid w:val="00E57DED"/>
    <w:rsid w:val="00E866B8"/>
    <w:rsid w:val="00E90287"/>
    <w:rsid w:val="00E9134C"/>
    <w:rsid w:val="00E91E89"/>
    <w:rsid w:val="00EA3D40"/>
    <w:rsid w:val="00EC685D"/>
    <w:rsid w:val="00EC698C"/>
    <w:rsid w:val="00EC69D5"/>
    <w:rsid w:val="00ED7450"/>
    <w:rsid w:val="00ED783C"/>
    <w:rsid w:val="00EF5ECC"/>
    <w:rsid w:val="00F04276"/>
    <w:rsid w:val="00F04E28"/>
    <w:rsid w:val="00F230DF"/>
    <w:rsid w:val="00F523F8"/>
    <w:rsid w:val="00F54BA6"/>
    <w:rsid w:val="00F63844"/>
    <w:rsid w:val="00F7268C"/>
    <w:rsid w:val="00F75F25"/>
    <w:rsid w:val="00F83484"/>
    <w:rsid w:val="00FB7D6B"/>
    <w:rsid w:val="00FC19A3"/>
    <w:rsid w:val="00FC33C5"/>
    <w:rsid w:val="00FC783D"/>
    <w:rsid w:val="00FC79B7"/>
    <w:rsid w:val="00FD0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4C24D3"/>
  <w14:defaultImageDpi w14:val="32767"/>
  <w15:chartTrackingRefBased/>
  <w15:docId w15:val="{77E53A7B-0497-4A2C-9882-77361AB9F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195"/>
  </w:style>
  <w:style w:type="paragraph" w:styleId="Footer">
    <w:name w:val="footer"/>
    <w:basedOn w:val="Normal"/>
    <w:link w:val="Foot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195"/>
  </w:style>
  <w:style w:type="paragraph" w:customStyle="1" w:styleId="p1">
    <w:name w:val="p1"/>
    <w:basedOn w:val="Normal"/>
    <w:rsid w:val="0060376B"/>
    <w:rPr>
      <w:rFonts w:ascii="Helvetica" w:hAnsi="Helvetica" w:cs="Times New Roman"/>
      <w:sz w:val="8"/>
      <w:szCs w:val="8"/>
    </w:rPr>
  </w:style>
  <w:style w:type="paragraph" w:styleId="ListParagraph">
    <w:name w:val="List Paragraph"/>
    <w:basedOn w:val="Normal"/>
    <w:uiPriority w:val="34"/>
    <w:qFormat/>
    <w:rsid w:val="001501D2"/>
    <w:pPr>
      <w:ind w:left="720"/>
      <w:contextualSpacing/>
    </w:pPr>
    <w:rPr>
      <w:rFonts w:ascii="Times" w:eastAsia="Times New Roman" w:hAnsi="Times" w:cs="Times New Roman"/>
      <w:szCs w:val="20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4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46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E24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24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24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24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246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5C4E76"/>
    <w:rPr>
      <w:b/>
      <w:bCs/>
    </w:rPr>
  </w:style>
  <w:style w:type="character" w:styleId="Hyperlink">
    <w:name w:val="Hyperlink"/>
    <w:basedOn w:val="DefaultParagraphFont"/>
    <w:uiPriority w:val="99"/>
    <w:unhideWhenUsed/>
    <w:rsid w:val="005C4E7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A591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  <w:style w:type="table" w:styleId="TableGrid">
    <w:name w:val="Table Grid"/>
    <w:basedOn w:val="TableNormal"/>
    <w:uiPriority w:val="39"/>
    <w:rsid w:val="00065C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930C6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970F5F"/>
  </w:style>
  <w:style w:type="paragraph" w:styleId="NoSpacing">
    <w:name w:val="No Spacing"/>
    <w:link w:val="NoSpacingChar"/>
    <w:uiPriority w:val="1"/>
    <w:qFormat/>
    <w:rsid w:val="00970F5F"/>
    <w:rPr>
      <w:rFonts w:ascii="Times New Roman" w:eastAsia="Times New Roman" w:hAnsi="Times New Roman" w:cs="Times New Roman"/>
      <w:lang w:val="en-AU"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70F5F"/>
    <w:rPr>
      <w:rFonts w:ascii="Times New Roman" w:eastAsia="Times New Roman" w:hAnsi="Times New Roman" w:cs="Times New Roman"/>
      <w:lang w:val="en-AU" w:eastAsia="en-GB"/>
    </w:rPr>
  </w:style>
  <w:style w:type="paragraph" w:styleId="Revision">
    <w:name w:val="Revision"/>
    <w:hidden/>
    <w:uiPriority w:val="99"/>
    <w:semiHidden/>
    <w:rsid w:val="006175BE"/>
  </w:style>
  <w:style w:type="paragraph" w:customStyle="1" w:styleId="Default">
    <w:name w:val="Default"/>
    <w:rsid w:val="006609F8"/>
    <w:pPr>
      <w:autoSpaceDE w:val="0"/>
      <w:autoSpaceDN w:val="0"/>
      <w:adjustRightInd w:val="0"/>
    </w:pPr>
    <w:rPr>
      <w:rFonts w:ascii="Arial Narrow" w:hAnsi="Arial Narrow" w:cs="Arial Narrow"/>
      <w:color w:val="00000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websys\docs\6385-letterheads-templates\SCU_Staff_Letterhead_Template_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F7C384DA1D4A45B6AE690D29401D8C" ma:contentTypeVersion="18" ma:contentTypeDescription="Create a new document." ma:contentTypeScope="" ma:versionID="84d3228f6078fc13c382d33d19ac759d">
  <xsd:schema xmlns:xsd="http://www.w3.org/2001/XMLSchema" xmlns:xs="http://www.w3.org/2001/XMLSchema" xmlns:p="http://schemas.microsoft.com/office/2006/metadata/properties" xmlns:ns3="46a2430f-9ab9-4612-89ab-e74f08578de3" xmlns:ns4="0414bf25-0417-497a-8737-9da1155fc606" targetNamespace="http://schemas.microsoft.com/office/2006/metadata/properties" ma:root="true" ma:fieldsID="7f25bda416a2d09d15c824ce45572733" ns3:_="" ns4:_="">
    <xsd:import namespace="46a2430f-9ab9-4612-89ab-e74f08578de3"/>
    <xsd:import namespace="0414bf25-0417-497a-8737-9da1155fc6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2430f-9ab9-4612-89ab-e74f08578d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14bf25-0417-497a-8737-9da1155fc60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6a2430f-9ab9-4612-89ab-e74f08578de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AC4949-F423-4812-BD6E-8849386840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a2430f-9ab9-4612-89ab-e74f08578de3"/>
    <ds:schemaRef ds:uri="0414bf25-0417-497a-8737-9da1155fc6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F28242-7322-45A3-B99D-F61FD58A5840}">
  <ds:schemaRefs>
    <ds:schemaRef ds:uri="http://schemas.microsoft.com/office/2006/metadata/properties"/>
    <ds:schemaRef ds:uri="http://schemas.microsoft.com/office/infopath/2007/PartnerControls"/>
    <ds:schemaRef ds:uri="46a2430f-9ab9-4612-89ab-e74f08578de3"/>
  </ds:schemaRefs>
</ds:datastoreItem>
</file>

<file path=customXml/itemProps3.xml><?xml version="1.0" encoding="utf-8"?>
<ds:datastoreItem xmlns:ds="http://schemas.openxmlformats.org/officeDocument/2006/customXml" ds:itemID="{BDAA47A6-A581-4C61-BA22-919D52A0FA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D:\3websys\docs\6385-letterheads-templates\SCU_Staff_Letterhead_Template_v2.dotx</Template>
  <TotalTime>8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</dc:creator>
  <cp:keywords/>
  <dc:description/>
  <cp:lastModifiedBy>kgosteopath@gmail.com</cp:lastModifiedBy>
  <cp:revision>4</cp:revision>
  <cp:lastPrinted>2024-08-18T04:01:00Z</cp:lastPrinted>
  <dcterms:created xsi:type="dcterms:W3CDTF">2024-08-18T03:37:00Z</dcterms:created>
  <dcterms:modified xsi:type="dcterms:W3CDTF">2024-08-18T05:25:00Z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0x0101009EF7C384DA1D4A45B6AE690D29401D8C</vt:lpwstr>
  </property>
</Properties>
</file>